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E81" w:rsidRDefault="00CF2E81" w:rsidP="0036122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Директору МБУ ДО</w:t>
      </w:r>
    </w:p>
    <w:p w:rsidR="00CF2E81" w:rsidRDefault="00CF2E81" w:rsidP="0036122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CF2E81" w:rsidRDefault="00CF2E81" w:rsidP="0036122F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Г.Н.Шамшудиновой </w:t>
      </w:r>
    </w:p>
    <w:p w:rsidR="00CF2E81" w:rsidRDefault="00CF2E81" w:rsidP="0036122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преподавателя гитары</w:t>
      </w:r>
    </w:p>
    <w:p w:rsidR="00CF2E81" w:rsidRDefault="00CF2E81" w:rsidP="0036122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Васильевой Натальи Евгеньевны</w:t>
      </w:r>
    </w:p>
    <w:p w:rsidR="00CF2E81" w:rsidRDefault="00CF2E81" w:rsidP="0036122F">
      <w:pPr>
        <w:jc w:val="right"/>
        <w:rPr>
          <w:rFonts w:ascii="Times New Roman" w:hAnsi="Times New Roman"/>
        </w:rPr>
      </w:pPr>
    </w:p>
    <w:p w:rsidR="00CF2E81" w:rsidRDefault="00CF2E81" w:rsidP="0036122F">
      <w:pPr>
        <w:pStyle w:val="a1"/>
        <w:shd w:val="clear" w:color="auto" w:fill="auto"/>
        <w:jc w:val="center"/>
        <w:rPr>
          <w:sz w:val="28"/>
          <w:szCs w:val="28"/>
        </w:rPr>
      </w:pPr>
      <w:r>
        <w:t>Календарный учебный график проведения занятий с использованием дистанционного обучения</w:t>
      </w:r>
    </w:p>
    <w:tbl>
      <w:tblPr>
        <w:tblOverlap w:val="never"/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425"/>
        <w:gridCol w:w="1551"/>
        <w:gridCol w:w="452"/>
        <w:gridCol w:w="833"/>
        <w:gridCol w:w="709"/>
        <w:gridCol w:w="708"/>
        <w:gridCol w:w="2127"/>
        <w:gridCol w:w="1984"/>
        <w:gridCol w:w="1701"/>
        <w:gridCol w:w="992"/>
        <w:gridCol w:w="2268"/>
        <w:gridCol w:w="2127"/>
      </w:tblGrid>
      <w:tr w:rsidR="00CF2E81" w:rsidTr="007D72F9">
        <w:trPr>
          <w:cantSplit/>
          <w:trHeight w:val="3773"/>
        </w:trPr>
        <w:tc>
          <w:tcPr>
            <w:tcW w:w="425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551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  <w:p w:rsidR="00CF2E81" w:rsidRDefault="00CF2E8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педагога</w:t>
            </w:r>
          </w:p>
        </w:tc>
        <w:tc>
          <w:tcPr>
            <w:tcW w:w="452" w:type="dxa"/>
            <w:shd w:val="clear" w:color="auto" w:fill="FFFFFF"/>
            <w:textDirection w:val="btLr"/>
            <w:vAlign w:val="center"/>
          </w:tcPr>
          <w:p w:rsidR="00CF2E81" w:rsidRDefault="00CF2E81">
            <w:pPr>
              <w:pStyle w:val="a3"/>
              <w:shd w:val="clear" w:color="auto" w:fill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отделение</w:t>
            </w:r>
          </w:p>
        </w:tc>
        <w:tc>
          <w:tcPr>
            <w:tcW w:w="833" w:type="dxa"/>
            <w:shd w:val="clear" w:color="auto" w:fill="FFFFFF"/>
            <w:textDirection w:val="btLr"/>
            <w:vAlign w:val="center"/>
          </w:tcPr>
          <w:p w:rsidR="00CF2E81" w:rsidRDefault="00CF2E81">
            <w:pPr>
              <w:pStyle w:val="a3"/>
              <w:shd w:val="clear" w:color="auto" w:fill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/ класс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</w:t>
            </w:r>
          </w:p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расписанию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по</w:t>
            </w:r>
          </w:p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программе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с</w:t>
            </w:r>
          </w:p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учетом</w:t>
            </w:r>
          </w:p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надо</w:t>
            </w:r>
          </w:p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сделать</w:t>
            </w:r>
          </w:p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учащемуся</w:t>
            </w:r>
          </w:p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(изучить,</w:t>
            </w:r>
          </w:p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составить,</w:t>
            </w:r>
          </w:p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изготовить,</w:t>
            </w:r>
          </w:p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упражняться, сделать</w:t>
            </w:r>
          </w:p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видеозапись идр.)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Выполнения работы</w:t>
            </w:r>
          </w:p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учащи-</w:t>
            </w:r>
          </w:p>
          <w:p w:rsidR="00CF2E81" w:rsidRDefault="00CF2E8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мися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Использованные</w:t>
            </w:r>
          </w:p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</w:t>
            </w:r>
          </w:p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(активная ссылка на обучающий</w:t>
            </w:r>
          </w:p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электронный</w:t>
            </w:r>
          </w:p>
          <w:p w:rsidR="00CF2E81" w:rsidRDefault="00CF2E8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ресурс)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</w:t>
            </w:r>
          </w:p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обратной связи с</w:t>
            </w:r>
          </w:p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учащимися (почта,</w:t>
            </w:r>
          </w:p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ватсап,</w:t>
            </w:r>
          </w:p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  <w:p w:rsidR="00CF2E81" w:rsidRDefault="00CF2E8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др.)</w:t>
            </w:r>
          </w:p>
        </w:tc>
      </w:tr>
      <w:tr w:rsidR="00CF2E81" w:rsidTr="007D72F9">
        <w:trPr>
          <w:cantSplit/>
          <w:trHeight w:val="3773"/>
        </w:trPr>
        <w:tc>
          <w:tcPr>
            <w:tcW w:w="425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51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Наталья Евгеньевна</w:t>
            </w:r>
          </w:p>
        </w:tc>
        <w:tc>
          <w:tcPr>
            <w:tcW w:w="452" w:type="dxa"/>
            <w:shd w:val="clear" w:color="auto" w:fill="FFFFFF"/>
            <w:textDirection w:val="btLr"/>
            <w:vAlign w:val="center"/>
          </w:tcPr>
          <w:p w:rsidR="00CF2E81" w:rsidRDefault="00CF2E81">
            <w:pPr>
              <w:pStyle w:val="a3"/>
              <w:shd w:val="clear" w:color="auto" w:fill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Музыкальное искусство</w:t>
            </w:r>
          </w:p>
        </w:tc>
        <w:tc>
          <w:tcPr>
            <w:tcW w:w="833" w:type="dxa"/>
            <w:shd w:val="clear" w:color="auto" w:fill="FFFFFF"/>
            <w:textDirection w:val="btLr"/>
            <w:vAlign w:val="center"/>
          </w:tcPr>
          <w:p w:rsidR="00CF2E81" w:rsidRDefault="00CF2E81">
            <w:pPr>
              <w:pStyle w:val="a3"/>
              <w:shd w:val="clear" w:color="auto" w:fill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13.40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стилем и муз. образом в произведениях выпускной программы.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F2E81" w:rsidRDefault="00CF2E81" w:rsidP="0048193D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пьесами:</w:t>
            </w:r>
          </w:p>
          <w:p w:rsidR="00CF2E81" w:rsidRDefault="00CF2E81" w:rsidP="0048193D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«Зелёные рукава» </w:t>
            </w:r>
          </w:p>
          <w:p w:rsidR="00CF2E81" w:rsidRDefault="00CF2E81" w:rsidP="0048193D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обр. З. Беренда</w:t>
            </w:r>
          </w:p>
          <w:p w:rsidR="00CF2E81" w:rsidRDefault="00CF2E81" w:rsidP="0048193D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Ф.Карулли «Рондо»</w:t>
            </w:r>
          </w:p>
          <w:p w:rsidR="00CF2E81" w:rsidRDefault="00CF2E81" w:rsidP="0048193D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3.И.Нигаматов «Колыбельная»</w:t>
            </w:r>
          </w:p>
          <w:p w:rsidR="00CF2E81" w:rsidRDefault="00CF2E81" w:rsidP="0048193D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Б.Калатаунд «Фандангильо»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F2E81" w:rsidRDefault="00CF2E81" w:rsidP="00743566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Поиграть в концертных темпах, послушать в интернете исполнения различных гитаристов.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F2E81" w:rsidRDefault="00CF2E81" w:rsidP="0048193D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hyperlink r:id="rId4" w:history="1">
              <w:r w:rsidRPr="00D23AE2">
                <w:rPr>
                  <w:rStyle w:val="Hyperlink"/>
                  <w:sz w:val="28"/>
                  <w:szCs w:val="28"/>
                </w:rPr>
                <w:t>https://youtu.be/08918TtGQ54</w:t>
              </w:r>
            </w:hyperlink>
          </w:p>
          <w:p w:rsidR="00CF2E81" w:rsidRPr="00743566" w:rsidRDefault="00CF2E81" w:rsidP="0048193D">
            <w:pPr>
              <w:jc w:val="center"/>
              <w:rPr>
                <w:rFonts w:ascii="Times New Roman" w:hAnsi="Times New Roman" w:cs="Times New Roman"/>
                <w:color w:val="2E2E2E"/>
                <w:sz w:val="28"/>
                <w:szCs w:val="28"/>
                <w:lang w:eastAsia="en-US"/>
              </w:rPr>
            </w:pPr>
            <w:hyperlink r:id="rId5" w:history="1">
              <w:r w:rsidRPr="0074356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https://youtu.be/0X415-dB8iE</w:t>
              </w:r>
            </w:hyperlink>
          </w:p>
          <w:p w:rsidR="00CF2E81" w:rsidRPr="00743566" w:rsidRDefault="00CF2E81" w:rsidP="0048193D">
            <w:pPr>
              <w:jc w:val="center"/>
              <w:rPr>
                <w:rFonts w:ascii="Times New Roman" w:hAnsi="Times New Roman" w:cs="Times New Roman"/>
                <w:color w:val="2E2E2E"/>
                <w:sz w:val="28"/>
                <w:szCs w:val="28"/>
                <w:lang w:eastAsia="en-US"/>
              </w:rPr>
            </w:pPr>
            <w:hyperlink r:id="rId6" w:history="1">
              <w:r w:rsidRPr="0074356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https://youtu.be/_7ky2bk-Cck</w:t>
              </w:r>
            </w:hyperlink>
          </w:p>
          <w:p w:rsidR="00CF2E81" w:rsidRDefault="00CF2E81" w:rsidP="00743566">
            <w:pPr>
              <w:pStyle w:val="a3"/>
              <w:shd w:val="clear" w:color="auto" w:fill="auto"/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Телефон, эл.почта, </w:t>
            </w:r>
            <w:r>
              <w:rPr>
                <w:sz w:val="28"/>
                <w:szCs w:val="28"/>
                <w:lang w:val="en-US"/>
              </w:rPr>
              <w:t>WhatsApp</w:t>
            </w:r>
          </w:p>
        </w:tc>
      </w:tr>
      <w:tr w:rsidR="00CF2E81" w:rsidTr="007D72F9">
        <w:trPr>
          <w:cantSplit/>
          <w:trHeight w:val="3773"/>
        </w:trPr>
        <w:tc>
          <w:tcPr>
            <w:tcW w:w="425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51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Наталья Евгеньевна</w:t>
            </w:r>
          </w:p>
        </w:tc>
        <w:tc>
          <w:tcPr>
            <w:tcW w:w="452" w:type="dxa"/>
            <w:shd w:val="clear" w:color="auto" w:fill="FFFFFF"/>
            <w:textDirection w:val="btLr"/>
            <w:vAlign w:val="center"/>
          </w:tcPr>
          <w:p w:rsidR="00CF2E81" w:rsidRDefault="00CF2E81">
            <w:pPr>
              <w:pStyle w:val="a3"/>
              <w:shd w:val="clear" w:color="auto" w:fill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Музыкальное искусство</w:t>
            </w:r>
          </w:p>
        </w:tc>
        <w:tc>
          <w:tcPr>
            <w:tcW w:w="833" w:type="dxa"/>
            <w:shd w:val="clear" w:color="auto" w:fill="FFFFFF"/>
            <w:textDirection w:val="btLr"/>
            <w:vAlign w:val="center"/>
          </w:tcPr>
          <w:p w:rsidR="00CF2E81" w:rsidRDefault="00CF2E81" w:rsidP="0048193D">
            <w:pPr>
              <w:pStyle w:val="a3"/>
              <w:shd w:val="clear" w:color="auto" w:fill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5класс </w:t>
            </w:r>
          </w:p>
          <w:p w:rsidR="00CF2E81" w:rsidRDefault="00CF2E81" w:rsidP="0048193D">
            <w:pPr>
              <w:pStyle w:val="a3"/>
              <w:shd w:val="clear" w:color="auto" w:fill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(музицирование)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14.20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Техника игры на гитаре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F2E81" w:rsidRDefault="00CF2E81" w:rsidP="00226309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Освоение различных приёмов игры на гитаре.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F2E81" w:rsidRDefault="00CF2E81" w:rsidP="00743566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нот с листа, изучение аккордов по схемам.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F2E81" w:rsidRDefault="00CF2E81" w:rsidP="00743566">
            <w:pPr>
              <w:pStyle w:val="a3"/>
              <w:shd w:val="clear" w:color="auto" w:fill="auto"/>
            </w:pPr>
            <w:hyperlink r:id="rId7" w:history="1">
              <w:r w:rsidRPr="00D23AE2">
                <w:rPr>
                  <w:rStyle w:val="Hyperlink"/>
                  <w:sz w:val="28"/>
                  <w:szCs w:val="28"/>
                </w:rPr>
                <w:t>https://pereborom.ru/tehnika-igry-na-gitare/</w:t>
              </w:r>
            </w:hyperlink>
          </w:p>
        </w:tc>
        <w:tc>
          <w:tcPr>
            <w:tcW w:w="2127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Телефон, эл.почта, </w:t>
            </w:r>
            <w:r>
              <w:rPr>
                <w:sz w:val="28"/>
                <w:szCs w:val="28"/>
                <w:lang w:val="en-US"/>
              </w:rPr>
              <w:t>WhatsApp</w:t>
            </w:r>
          </w:p>
        </w:tc>
      </w:tr>
      <w:tr w:rsidR="00CF2E81" w:rsidTr="007D72F9">
        <w:trPr>
          <w:cantSplit/>
          <w:trHeight w:val="3773"/>
        </w:trPr>
        <w:tc>
          <w:tcPr>
            <w:tcW w:w="425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51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Наталья Евгеньевна</w:t>
            </w:r>
          </w:p>
        </w:tc>
        <w:tc>
          <w:tcPr>
            <w:tcW w:w="452" w:type="dxa"/>
            <w:shd w:val="clear" w:color="auto" w:fill="FFFFFF"/>
            <w:textDirection w:val="btLr"/>
            <w:vAlign w:val="center"/>
          </w:tcPr>
          <w:p w:rsidR="00CF2E81" w:rsidRDefault="00CF2E81">
            <w:pPr>
              <w:pStyle w:val="a3"/>
              <w:shd w:val="clear" w:color="auto" w:fill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Музыкальное искусство</w:t>
            </w:r>
          </w:p>
        </w:tc>
        <w:tc>
          <w:tcPr>
            <w:tcW w:w="833" w:type="dxa"/>
            <w:shd w:val="clear" w:color="auto" w:fill="FFFFFF"/>
            <w:textDirection w:val="btLr"/>
            <w:vAlign w:val="center"/>
          </w:tcPr>
          <w:p w:rsidR="00CF2E81" w:rsidRDefault="00CF2E81">
            <w:pPr>
              <w:pStyle w:val="a3"/>
              <w:shd w:val="clear" w:color="auto" w:fill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13.40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ритмом в произведениях выпускной программы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F2E81" w:rsidRDefault="00CF2E81" w:rsidP="0048193D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пьесами:</w:t>
            </w:r>
          </w:p>
          <w:p w:rsidR="00CF2E81" w:rsidRDefault="00CF2E81" w:rsidP="0048193D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«Зелёные рукава» </w:t>
            </w:r>
          </w:p>
          <w:p w:rsidR="00CF2E81" w:rsidRDefault="00CF2E81" w:rsidP="0048193D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обр. З. Беренда</w:t>
            </w:r>
          </w:p>
          <w:p w:rsidR="00CF2E81" w:rsidRDefault="00CF2E81" w:rsidP="0048193D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Ф.Карулли «Рондо»</w:t>
            </w:r>
          </w:p>
          <w:p w:rsidR="00CF2E81" w:rsidRDefault="00CF2E81" w:rsidP="0048193D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3.И.Нигаматов «Колыбельная»</w:t>
            </w:r>
          </w:p>
          <w:p w:rsidR="00CF2E81" w:rsidRDefault="00CF2E81" w:rsidP="0048193D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Б.Калатаунд «Фандангильо»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F2E81" w:rsidRDefault="00CF2E81" w:rsidP="00743566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Поиграть пьесы в различных темпах, используя метроном.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F2E81" w:rsidRDefault="00CF2E81" w:rsidP="007D72F9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F2E81" w:rsidRDefault="00CF2E81" w:rsidP="0048193D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hyperlink r:id="rId8" w:history="1">
              <w:r w:rsidRPr="00D23AE2">
                <w:rPr>
                  <w:rStyle w:val="Hyperlink"/>
                  <w:sz w:val="28"/>
                  <w:szCs w:val="28"/>
                </w:rPr>
                <w:t>https://youtu.be/08918TtGQ54</w:t>
              </w:r>
            </w:hyperlink>
          </w:p>
          <w:p w:rsidR="00CF2E81" w:rsidRPr="00743566" w:rsidRDefault="00CF2E81" w:rsidP="0048193D">
            <w:pPr>
              <w:jc w:val="center"/>
              <w:rPr>
                <w:rFonts w:ascii="Times New Roman" w:hAnsi="Times New Roman" w:cs="Times New Roman"/>
                <w:color w:val="2E2E2E"/>
                <w:sz w:val="28"/>
                <w:szCs w:val="28"/>
                <w:lang w:eastAsia="en-US"/>
              </w:rPr>
            </w:pPr>
            <w:hyperlink r:id="rId9" w:history="1">
              <w:r w:rsidRPr="0074356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https://youtu.be/0X415-dB8iE</w:t>
              </w:r>
            </w:hyperlink>
          </w:p>
          <w:p w:rsidR="00CF2E81" w:rsidRPr="00743566" w:rsidRDefault="00CF2E81" w:rsidP="0048193D">
            <w:pPr>
              <w:jc w:val="center"/>
              <w:rPr>
                <w:rFonts w:ascii="Times New Roman" w:hAnsi="Times New Roman" w:cs="Times New Roman"/>
                <w:color w:val="2E2E2E"/>
                <w:sz w:val="28"/>
                <w:szCs w:val="28"/>
                <w:lang w:eastAsia="en-US"/>
              </w:rPr>
            </w:pPr>
            <w:hyperlink r:id="rId10" w:history="1">
              <w:r w:rsidRPr="0074356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https://youtu.be/_7ky2bk-Cck</w:t>
              </w:r>
            </w:hyperlink>
          </w:p>
          <w:p w:rsidR="00CF2E81" w:rsidRDefault="00CF2E81" w:rsidP="00743566">
            <w:pPr>
              <w:pStyle w:val="a3"/>
              <w:shd w:val="clear" w:color="auto" w:fill="auto"/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Телефон, эл.почта, </w:t>
            </w:r>
            <w:r>
              <w:rPr>
                <w:sz w:val="28"/>
                <w:szCs w:val="28"/>
                <w:lang w:val="en-US"/>
              </w:rPr>
              <w:t>WhatsApp</w:t>
            </w:r>
          </w:p>
        </w:tc>
      </w:tr>
      <w:tr w:rsidR="00CF2E81" w:rsidTr="007D72F9">
        <w:trPr>
          <w:cantSplit/>
          <w:trHeight w:val="3773"/>
        </w:trPr>
        <w:tc>
          <w:tcPr>
            <w:tcW w:w="425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51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Наталья Евгеньевна</w:t>
            </w:r>
          </w:p>
        </w:tc>
        <w:tc>
          <w:tcPr>
            <w:tcW w:w="452" w:type="dxa"/>
            <w:shd w:val="clear" w:color="auto" w:fill="FFFFFF"/>
            <w:textDirection w:val="btLr"/>
            <w:vAlign w:val="center"/>
          </w:tcPr>
          <w:p w:rsidR="00CF2E81" w:rsidRDefault="00CF2E81">
            <w:pPr>
              <w:pStyle w:val="a3"/>
              <w:shd w:val="clear" w:color="auto" w:fill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Музыкальное искусство</w:t>
            </w:r>
          </w:p>
        </w:tc>
        <w:tc>
          <w:tcPr>
            <w:tcW w:w="833" w:type="dxa"/>
            <w:shd w:val="clear" w:color="auto" w:fill="FFFFFF"/>
            <w:textDirection w:val="btLr"/>
            <w:vAlign w:val="center"/>
          </w:tcPr>
          <w:p w:rsidR="00CF2E81" w:rsidRDefault="00CF2E81" w:rsidP="0048193D">
            <w:pPr>
              <w:pStyle w:val="a3"/>
              <w:shd w:val="clear" w:color="auto" w:fill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5класс </w:t>
            </w:r>
          </w:p>
          <w:p w:rsidR="00CF2E81" w:rsidRDefault="00CF2E81" w:rsidP="0048193D">
            <w:pPr>
              <w:pStyle w:val="a3"/>
              <w:shd w:val="clear" w:color="auto" w:fill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(музицирование)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14.20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Техника игры на гитаре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F2E81" w:rsidRDefault="00CF2E81" w:rsidP="00226309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Освоение различных приёмов игры на гитаре.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F2E81" w:rsidRDefault="00CF2E81" w:rsidP="00743566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Познакомиться со стилем фламенко на гитаре.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F2E81" w:rsidRDefault="00CF2E81" w:rsidP="00743566">
            <w:pPr>
              <w:pStyle w:val="a3"/>
              <w:shd w:val="clear" w:color="auto" w:fill="auto"/>
            </w:pPr>
            <w:hyperlink r:id="rId11" w:history="1">
              <w:r w:rsidRPr="00D23AE2">
                <w:rPr>
                  <w:rStyle w:val="Hyperlink"/>
                  <w:sz w:val="28"/>
                  <w:szCs w:val="28"/>
                </w:rPr>
                <w:t>https://pereborom.ru/tehnika-igry-na-gitare/</w:t>
              </w:r>
            </w:hyperlink>
          </w:p>
        </w:tc>
        <w:tc>
          <w:tcPr>
            <w:tcW w:w="2127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Телефон, эл.почта, </w:t>
            </w:r>
            <w:r>
              <w:rPr>
                <w:sz w:val="28"/>
                <w:szCs w:val="28"/>
                <w:lang w:val="en-US"/>
              </w:rPr>
              <w:t>WhatsApp</w:t>
            </w:r>
          </w:p>
        </w:tc>
      </w:tr>
      <w:tr w:rsidR="00CF2E81" w:rsidTr="007D72F9">
        <w:trPr>
          <w:cantSplit/>
          <w:trHeight w:val="3773"/>
        </w:trPr>
        <w:tc>
          <w:tcPr>
            <w:tcW w:w="425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51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Наталья Евгеньевна</w:t>
            </w:r>
          </w:p>
        </w:tc>
        <w:tc>
          <w:tcPr>
            <w:tcW w:w="452" w:type="dxa"/>
            <w:shd w:val="clear" w:color="auto" w:fill="FFFFFF"/>
            <w:textDirection w:val="btLr"/>
            <w:vAlign w:val="center"/>
          </w:tcPr>
          <w:p w:rsidR="00CF2E81" w:rsidRDefault="00CF2E81">
            <w:pPr>
              <w:pStyle w:val="a3"/>
              <w:shd w:val="clear" w:color="auto" w:fill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Музыкальное искусство</w:t>
            </w:r>
          </w:p>
        </w:tc>
        <w:tc>
          <w:tcPr>
            <w:tcW w:w="833" w:type="dxa"/>
            <w:shd w:val="clear" w:color="auto" w:fill="FFFFFF"/>
            <w:textDirection w:val="btLr"/>
            <w:vAlign w:val="center"/>
          </w:tcPr>
          <w:p w:rsidR="00CF2E81" w:rsidRDefault="00CF2E81" w:rsidP="0048193D">
            <w:pPr>
              <w:pStyle w:val="a3"/>
              <w:shd w:val="clear" w:color="auto" w:fill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13.40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произведениями выпускной программы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F2E81" w:rsidRDefault="00CF2E81" w:rsidP="007D72F9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пьесами:</w:t>
            </w:r>
          </w:p>
          <w:p w:rsidR="00CF2E81" w:rsidRDefault="00CF2E81" w:rsidP="007D72F9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«Зелёные рукава» </w:t>
            </w:r>
          </w:p>
          <w:p w:rsidR="00CF2E81" w:rsidRDefault="00CF2E81" w:rsidP="007D72F9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обр. З. Беренда</w:t>
            </w:r>
          </w:p>
          <w:p w:rsidR="00CF2E81" w:rsidRDefault="00CF2E81" w:rsidP="007D72F9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Ф.Карулли «Рондо»</w:t>
            </w:r>
          </w:p>
          <w:p w:rsidR="00CF2E81" w:rsidRDefault="00CF2E81" w:rsidP="007D72F9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3.И.Нигаматов «Колыбельная»</w:t>
            </w:r>
          </w:p>
          <w:p w:rsidR="00CF2E81" w:rsidRDefault="00CF2E81" w:rsidP="007D72F9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Б.Калатаунд «Фандангильо»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F2E81" w:rsidRDefault="00CF2E81" w:rsidP="00743566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Прогон всех произведений в концертном варианте.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F2E81" w:rsidRDefault="00CF2E81" w:rsidP="007D72F9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hyperlink r:id="rId12" w:history="1">
              <w:r w:rsidRPr="00D23AE2">
                <w:rPr>
                  <w:rStyle w:val="Hyperlink"/>
                  <w:sz w:val="28"/>
                  <w:szCs w:val="28"/>
                </w:rPr>
                <w:t>https://youtu.be/08918TtGQ54</w:t>
              </w:r>
            </w:hyperlink>
          </w:p>
          <w:p w:rsidR="00CF2E81" w:rsidRPr="00743566" w:rsidRDefault="00CF2E81" w:rsidP="007D72F9">
            <w:pPr>
              <w:jc w:val="center"/>
              <w:rPr>
                <w:rFonts w:ascii="Times New Roman" w:hAnsi="Times New Roman" w:cs="Times New Roman"/>
                <w:color w:val="2E2E2E"/>
                <w:sz w:val="28"/>
                <w:szCs w:val="28"/>
                <w:lang w:eastAsia="en-US"/>
              </w:rPr>
            </w:pPr>
            <w:hyperlink r:id="rId13" w:history="1">
              <w:r w:rsidRPr="0074356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https://youtu.be/0X415-dB8iE</w:t>
              </w:r>
            </w:hyperlink>
          </w:p>
          <w:p w:rsidR="00CF2E81" w:rsidRDefault="00CF2E81" w:rsidP="007D72F9">
            <w:pPr>
              <w:pStyle w:val="a3"/>
              <w:shd w:val="clear" w:color="auto" w:fill="auto"/>
            </w:pPr>
            <w:hyperlink r:id="rId14" w:history="1">
              <w:r w:rsidRPr="00743566">
                <w:rPr>
                  <w:color w:val="0000FF"/>
                  <w:sz w:val="28"/>
                  <w:szCs w:val="28"/>
                  <w:u w:val="single"/>
                </w:rPr>
                <w:t>https://youtu.be/_7ky2bk-Cck</w:t>
              </w:r>
            </w:hyperlink>
          </w:p>
        </w:tc>
        <w:tc>
          <w:tcPr>
            <w:tcW w:w="2127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Телефон, эл.почта, </w:t>
            </w:r>
            <w:r>
              <w:rPr>
                <w:sz w:val="28"/>
                <w:szCs w:val="28"/>
                <w:lang w:val="en-US"/>
              </w:rPr>
              <w:t>WhatsApp</w:t>
            </w:r>
          </w:p>
        </w:tc>
      </w:tr>
      <w:tr w:rsidR="00CF2E81" w:rsidTr="007D72F9">
        <w:trPr>
          <w:cantSplit/>
          <w:trHeight w:val="3773"/>
        </w:trPr>
        <w:tc>
          <w:tcPr>
            <w:tcW w:w="425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bookmarkStart w:id="0" w:name="_GoBack"/>
            <w:bookmarkEnd w:id="0"/>
            <w:r>
              <w:rPr>
                <w:sz w:val="28"/>
                <w:szCs w:val="28"/>
              </w:rPr>
              <w:t>.</w:t>
            </w:r>
          </w:p>
        </w:tc>
        <w:tc>
          <w:tcPr>
            <w:tcW w:w="1551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Наталья Евгеньевна</w:t>
            </w:r>
          </w:p>
        </w:tc>
        <w:tc>
          <w:tcPr>
            <w:tcW w:w="452" w:type="dxa"/>
            <w:shd w:val="clear" w:color="auto" w:fill="FFFFFF"/>
            <w:textDirection w:val="btLr"/>
            <w:vAlign w:val="center"/>
          </w:tcPr>
          <w:p w:rsidR="00CF2E81" w:rsidRDefault="00CF2E81">
            <w:pPr>
              <w:pStyle w:val="a3"/>
              <w:shd w:val="clear" w:color="auto" w:fill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Музыкальное искусство</w:t>
            </w:r>
          </w:p>
        </w:tc>
        <w:tc>
          <w:tcPr>
            <w:tcW w:w="833" w:type="dxa"/>
            <w:shd w:val="clear" w:color="auto" w:fill="FFFFFF"/>
            <w:textDirection w:val="btLr"/>
            <w:vAlign w:val="center"/>
          </w:tcPr>
          <w:p w:rsidR="00CF2E81" w:rsidRDefault="00CF2E81" w:rsidP="007D72F9">
            <w:pPr>
              <w:pStyle w:val="a3"/>
              <w:shd w:val="clear" w:color="auto" w:fill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5класс </w:t>
            </w:r>
          </w:p>
          <w:p w:rsidR="00CF2E81" w:rsidRDefault="00CF2E81" w:rsidP="007D72F9">
            <w:pPr>
              <w:pStyle w:val="a3"/>
              <w:shd w:val="clear" w:color="auto" w:fill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(музицирование)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14.20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Техника игры на гитаре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F2E81" w:rsidRDefault="00CF2E81" w:rsidP="00226309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Освоение различных приёмов игры на гитаре.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F2E81" w:rsidRDefault="00CF2E81" w:rsidP="00743566">
            <w:pPr>
              <w:pStyle w:val="a3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Изучить различные виды ритмов на гитаре по стилю.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F2E81" w:rsidRDefault="00CF2E81" w:rsidP="00743566">
            <w:pPr>
              <w:pStyle w:val="a3"/>
              <w:shd w:val="clear" w:color="auto" w:fill="auto"/>
            </w:pPr>
            <w:hyperlink r:id="rId15" w:history="1">
              <w:r w:rsidRPr="00D23AE2">
                <w:rPr>
                  <w:rStyle w:val="Hyperlink"/>
                  <w:sz w:val="28"/>
                  <w:szCs w:val="28"/>
                </w:rPr>
                <w:t>https://pereborom.ru/tehnika-igry-na-gitare/</w:t>
              </w:r>
            </w:hyperlink>
          </w:p>
        </w:tc>
        <w:tc>
          <w:tcPr>
            <w:tcW w:w="2127" w:type="dxa"/>
            <w:shd w:val="clear" w:color="auto" w:fill="FFFFFF"/>
            <w:vAlign w:val="center"/>
          </w:tcPr>
          <w:p w:rsidR="00CF2E81" w:rsidRDefault="00CF2E81">
            <w:pPr>
              <w:pStyle w:val="a3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Телефон, эл.почта, </w:t>
            </w:r>
            <w:r>
              <w:rPr>
                <w:sz w:val="28"/>
                <w:szCs w:val="28"/>
                <w:lang w:val="en-US"/>
              </w:rPr>
              <w:t>WhatsApp</w:t>
            </w:r>
          </w:p>
        </w:tc>
      </w:tr>
    </w:tbl>
    <w:p w:rsidR="00CF2E81" w:rsidRDefault="00CF2E81"/>
    <w:sectPr w:rsidR="00CF2E81" w:rsidSect="004460CC">
      <w:pgSz w:w="16838" w:h="11906" w:orient="landscape"/>
      <w:pgMar w:top="1079" w:right="1134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60A7"/>
    <w:rsid w:val="000C4435"/>
    <w:rsid w:val="00226309"/>
    <w:rsid w:val="00334287"/>
    <w:rsid w:val="0036122F"/>
    <w:rsid w:val="004460CC"/>
    <w:rsid w:val="0046199F"/>
    <w:rsid w:val="0048193D"/>
    <w:rsid w:val="005555A2"/>
    <w:rsid w:val="00743566"/>
    <w:rsid w:val="007D72F9"/>
    <w:rsid w:val="00927DA5"/>
    <w:rsid w:val="00C62360"/>
    <w:rsid w:val="00CE60A7"/>
    <w:rsid w:val="00CF2E81"/>
    <w:rsid w:val="00D23AE2"/>
    <w:rsid w:val="00EA156F"/>
    <w:rsid w:val="00FB2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56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customStyle="1" w:styleId="a0">
    <w:name w:val="Подпись к таблице_"/>
    <w:basedOn w:val="DefaultParagraphFont"/>
    <w:link w:val="a1"/>
    <w:uiPriority w:val="99"/>
    <w:locked/>
    <w:rsid w:val="00EA156F"/>
    <w:rPr>
      <w:rFonts w:ascii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1">
    <w:name w:val="Подпись к таблице"/>
    <w:basedOn w:val="Normal"/>
    <w:link w:val="a0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/>
    </w:rPr>
  </w:style>
  <w:style w:type="character" w:customStyle="1" w:styleId="a2">
    <w:name w:val="Другое_"/>
    <w:basedOn w:val="DefaultParagraphFont"/>
    <w:link w:val="a3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3">
    <w:name w:val="Другое"/>
    <w:basedOn w:val="Normal"/>
    <w:link w:val="a2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rsid w:val="00743566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43566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96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08918TtGQ54" TargetMode="External"/><Relationship Id="rId13" Type="http://schemas.openxmlformats.org/officeDocument/2006/relationships/hyperlink" Target="https://youtu.be/0X415-dB8i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ereborom.ru/tehnika-igry-na-gitare/" TargetMode="External"/><Relationship Id="rId12" Type="http://schemas.openxmlformats.org/officeDocument/2006/relationships/hyperlink" Target="https://youtu.be/08918TtGQ54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_7ky2bk-Cck" TargetMode="External"/><Relationship Id="rId11" Type="http://schemas.openxmlformats.org/officeDocument/2006/relationships/hyperlink" Target="https://pereborom.ru/tehnika-igry-na-gitare/" TargetMode="External"/><Relationship Id="rId5" Type="http://schemas.openxmlformats.org/officeDocument/2006/relationships/hyperlink" Target="https://youtu.be/0X415-dB8iE" TargetMode="External"/><Relationship Id="rId15" Type="http://schemas.openxmlformats.org/officeDocument/2006/relationships/hyperlink" Target="https://pereborom.ru/tehnika-igry-na-gitare/" TargetMode="External"/><Relationship Id="rId10" Type="http://schemas.openxmlformats.org/officeDocument/2006/relationships/hyperlink" Target="https://youtu.be/_7ky2bk-Cck" TargetMode="External"/><Relationship Id="rId4" Type="http://schemas.openxmlformats.org/officeDocument/2006/relationships/hyperlink" Target="https://youtu.be/08918TtGQ54" TargetMode="External"/><Relationship Id="rId9" Type="http://schemas.openxmlformats.org/officeDocument/2006/relationships/hyperlink" Target="https://youtu.be/0X415-dB8iE" TargetMode="External"/><Relationship Id="rId14" Type="http://schemas.openxmlformats.org/officeDocument/2006/relationships/hyperlink" Target="https://youtu.be/_7ky2bk-C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93</TotalTime>
  <Pages>4</Pages>
  <Words>504</Words>
  <Characters>2873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dcterms:created xsi:type="dcterms:W3CDTF">2020-03-30T08:49:00Z</dcterms:created>
  <dcterms:modified xsi:type="dcterms:W3CDTF">2020-05-11T16:33:00Z</dcterms:modified>
</cp:coreProperties>
</file>